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BDE81" w14:textId="20F29BAE" w:rsidR="004472F5" w:rsidRPr="00752F82" w:rsidRDefault="004472F5" w:rsidP="680F67A3">
      <w:r w:rsidRPr="680F67A3">
        <w:rPr>
          <w:b/>
          <w:bCs/>
          <w:sz w:val="40"/>
          <w:szCs w:val="40"/>
        </w:rPr>
        <w:t>REFUSJON AV UTGIFTER</w:t>
      </w:r>
    </w:p>
    <w:p w14:paraId="15A3D0A9" w14:textId="77777777" w:rsidR="004472F5" w:rsidRDefault="004472F5" w:rsidP="004472F5">
      <w:r>
        <w:t xml:space="preserve">Inspeksjon / </w:t>
      </w:r>
      <w:proofErr w:type="gramStart"/>
      <w:r>
        <w:t>dugnad  (</w:t>
      </w:r>
      <w:proofErr w:type="gramEnd"/>
      <w:r>
        <w:t>fyll inn dato v/ hyttas navn):</w:t>
      </w:r>
    </w:p>
    <w:p w14:paraId="4888960C" w14:textId="77777777" w:rsidR="004472F5" w:rsidRPr="00D41612" w:rsidRDefault="004472F5" w:rsidP="004472F5">
      <w:r w:rsidRPr="00D41612">
        <w:rPr>
          <w:b/>
        </w:rPr>
        <w:t>Eriksbu:</w:t>
      </w:r>
      <w:r w:rsidRPr="00D41612">
        <w:t xml:space="preserve"> </w:t>
      </w:r>
      <w:r w:rsidR="002053C5">
        <w:tab/>
      </w:r>
      <w:r w:rsidR="002053C5">
        <w:tab/>
        <w:t>(kr. 350</w:t>
      </w:r>
      <w:r w:rsidRPr="00D41612">
        <w:t>,- pr. tur)</w:t>
      </w:r>
      <w:r>
        <w:tab/>
        <w:t>………………………………………</w:t>
      </w:r>
    </w:p>
    <w:p w14:paraId="3AF11C1B" w14:textId="77777777" w:rsidR="004472F5" w:rsidRPr="00D41612" w:rsidRDefault="004472F5" w:rsidP="004472F5">
      <w:r w:rsidRPr="00D41612">
        <w:rPr>
          <w:b/>
        </w:rPr>
        <w:t>Selsli:</w:t>
      </w:r>
      <w:r w:rsidRPr="00D41612">
        <w:rPr>
          <w:b/>
        </w:rPr>
        <w:tab/>
      </w:r>
      <w:r w:rsidR="002053C5">
        <w:tab/>
      </w:r>
      <w:r w:rsidR="002053C5">
        <w:tab/>
        <w:t>(kr. 140</w:t>
      </w:r>
      <w:r w:rsidRPr="00D41612">
        <w:t>,- pr. tur)</w:t>
      </w:r>
      <w:r>
        <w:tab/>
        <w:t>………………………………………</w:t>
      </w:r>
    </w:p>
    <w:p w14:paraId="4ED0182A" w14:textId="77777777" w:rsidR="004472F5" w:rsidRPr="00D41612" w:rsidRDefault="004472F5" w:rsidP="004472F5">
      <w:r w:rsidRPr="00D41612">
        <w:rPr>
          <w:b/>
        </w:rPr>
        <w:t>Sigridsbu:</w:t>
      </w:r>
      <w:r>
        <w:tab/>
      </w:r>
      <w:r>
        <w:tab/>
      </w:r>
      <w:r w:rsidRPr="00D41612">
        <w:t xml:space="preserve">(kr. </w:t>
      </w:r>
      <w:r w:rsidR="002053C5">
        <w:t>265</w:t>
      </w:r>
      <w:r w:rsidRPr="00D41612">
        <w:t>,- pr. tur)</w:t>
      </w:r>
      <w:r>
        <w:tab/>
        <w:t>………………………………………</w:t>
      </w:r>
    </w:p>
    <w:p w14:paraId="203BF3BA" w14:textId="77777777" w:rsidR="004472F5" w:rsidRDefault="004472F5" w:rsidP="004472F5">
      <w:r w:rsidRPr="00D41612">
        <w:rPr>
          <w:b/>
        </w:rPr>
        <w:t>Sveinsbu:</w:t>
      </w:r>
      <w:r w:rsidR="002053C5">
        <w:t xml:space="preserve"> </w:t>
      </w:r>
      <w:r w:rsidR="002053C5">
        <w:tab/>
      </w:r>
      <w:r w:rsidR="002053C5">
        <w:tab/>
        <w:t>(kr. 160</w:t>
      </w:r>
      <w:r>
        <w:t>,- pr. tur)</w:t>
      </w:r>
      <w:r>
        <w:tab/>
        <w:t>………………………………………</w:t>
      </w:r>
    </w:p>
    <w:p w14:paraId="3701F2B3" w14:textId="77777777" w:rsidR="004472F5" w:rsidRDefault="004472F5" w:rsidP="004472F5">
      <w:r w:rsidRPr="00D41612">
        <w:rPr>
          <w:b/>
        </w:rPr>
        <w:t>Sørmyrseter:</w:t>
      </w:r>
      <w:r w:rsidR="002053C5">
        <w:tab/>
      </w:r>
      <w:r w:rsidR="002053C5">
        <w:tab/>
        <w:t>(kr. 160</w:t>
      </w:r>
      <w:r>
        <w:t>,- pr. tur)</w:t>
      </w:r>
      <w:r>
        <w:tab/>
        <w:t>………………………………………</w:t>
      </w:r>
    </w:p>
    <w:p w14:paraId="60C8857B" w14:textId="77777777" w:rsidR="004472F5" w:rsidRDefault="004472F5" w:rsidP="004472F5">
      <w:r w:rsidRPr="00D41612">
        <w:rPr>
          <w:b/>
        </w:rPr>
        <w:t>Øvre Fjellstul:</w:t>
      </w:r>
      <w:r w:rsidR="002053C5">
        <w:tab/>
      </w:r>
      <w:r w:rsidR="002053C5">
        <w:tab/>
        <w:t>(kr. 507</w:t>
      </w:r>
      <w:r>
        <w:t>,- pr. tur)</w:t>
      </w:r>
      <w:r w:rsidRPr="009757A0">
        <w:t xml:space="preserve"> </w:t>
      </w:r>
      <w:r>
        <w:tab/>
        <w:t>………………………………………</w:t>
      </w:r>
    </w:p>
    <w:p w14:paraId="07B5B254" w14:textId="77777777" w:rsidR="004472F5" w:rsidRDefault="004472F5" w:rsidP="004472F5">
      <w:r>
        <w:rPr>
          <w:b/>
        </w:rPr>
        <w:t>Pråmvika</w:t>
      </w:r>
      <w:r w:rsidRPr="00D41612">
        <w:rPr>
          <w:b/>
        </w:rPr>
        <w:t>:</w:t>
      </w:r>
      <w:r>
        <w:tab/>
      </w:r>
      <w:r>
        <w:tab/>
        <w:t xml:space="preserve">(kr. </w:t>
      </w:r>
      <w:r w:rsidR="002053C5">
        <w:t>170</w:t>
      </w:r>
      <w:r>
        <w:t>,- pr. tur)</w:t>
      </w:r>
      <w:r w:rsidRPr="009757A0">
        <w:t xml:space="preserve"> </w:t>
      </w:r>
      <w:r>
        <w:tab/>
        <w:t>………………………………………</w:t>
      </w:r>
    </w:p>
    <w:p w14:paraId="6086F08B" w14:textId="77777777" w:rsidR="004472F5" w:rsidRDefault="004472F5" w:rsidP="004472F5">
      <w:r>
        <w:rPr>
          <w:b/>
        </w:rPr>
        <w:t>Daggrø</w:t>
      </w:r>
      <w:r w:rsidRPr="00D41612">
        <w:rPr>
          <w:b/>
        </w:rPr>
        <w:t>:</w:t>
      </w:r>
      <w:r>
        <w:rPr>
          <w:b/>
        </w:rPr>
        <w:tab/>
      </w:r>
      <w:r w:rsidR="002053C5">
        <w:tab/>
        <w:t>(kr. 515</w:t>
      </w:r>
      <w:r>
        <w:t>,- pr. tur)</w:t>
      </w:r>
      <w:r w:rsidRPr="009757A0">
        <w:t xml:space="preserve"> </w:t>
      </w:r>
      <w:r>
        <w:tab/>
        <w:t>………………………………………</w:t>
      </w:r>
    </w:p>
    <w:p w14:paraId="33C6EEE5" w14:textId="77777777" w:rsidR="004472F5" w:rsidRPr="004472F5" w:rsidRDefault="004472F5" w:rsidP="004472F5">
      <w:r>
        <w:rPr>
          <w:b/>
        </w:rPr>
        <w:br/>
      </w:r>
      <w:r w:rsidRPr="004472F5">
        <w:t>NB! Prisene er ekskl. bompenger. Legg ved bompengekvittering.</w:t>
      </w:r>
    </w:p>
    <w:p w14:paraId="71C79E55" w14:textId="77777777" w:rsidR="004472F5" w:rsidRPr="004472F5" w:rsidRDefault="004472F5" w:rsidP="004472F5">
      <w:pPr>
        <w:rPr>
          <w:b/>
          <w:sz w:val="28"/>
          <w:szCs w:val="28"/>
        </w:rPr>
      </w:pPr>
      <w:r>
        <w:rPr>
          <w:b/>
        </w:rPr>
        <w:br/>
      </w:r>
      <w:r>
        <w:rPr>
          <w:b/>
          <w:sz w:val="28"/>
          <w:szCs w:val="28"/>
        </w:rPr>
        <w:t>KJØRING MED ANNET OPPDRAG / FORMÅL:</w:t>
      </w:r>
      <w:r w:rsidRPr="004472F5">
        <w:rPr>
          <w:b/>
          <w:sz w:val="28"/>
          <w:szCs w:val="28"/>
        </w:rPr>
        <w:t xml:space="preserve"> </w:t>
      </w:r>
      <w:r w:rsidRPr="004472F5">
        <w:rPr>
          <w:b/>
          <w:sz w:val="28"/>
          <w:szCs w:val="28"/>
        </w:rPr>
        <w:br/>
      </w:r>
    </w:p>
    <w:p w14:paraId="1212063D" w14:textId="505871B6" w:rsidR="004472F5" w:rsidRDefault="004472F5" w:rsidP="64670D85">
      <w:pPr>
        <w:rPr>
          <w:b/>
          <w:bCs/>
        </w:rPr>
      </w:pPr>
      <w:r w:rsidRPr="64670D85">
        <w:rPr>
          <w:b/>
          <w:bCs/>
        </w:rPr>
        <w:t>Sted: .......................................  Dato: ...................  Anta</w:t>
      </w:r>
      <w:r w:rsidR="002053C5" w:rsidRPr="64670D85">
        <w:rPr>
          <w:b/>
          <w:bCs/>
        </w:rPr>
        <w:t>ll km.: .............. à kr. 3,</w:t>
      </w:r>
      <w:proofErr w:type="gramStart"/>
      <w:r w:rsidR="002053C5" w:rsidRPr="64670D85">
        <w:rPr>
          <w:b/>
          <w:bCs/>
        </w:rPr>
        <w:t>5</w:t>
      </w:r>
      <w:r w:rsidRPr="64670D85">
        <w:rPr>
          <w:b/>
          <w:bCs/>
        </w:rPr>
        <w:t>0  =</w:t>
      </w:r>
      <w:proofErr w:type="gramEnd"/>
      <w:r w:rsidRPr="64670D85">
        <w:rPr>
          <w:b/>
          <w:bCs/>
        </w:rPr>
        <w:t xml:space="preserve">   kr.................</w:t>
      </w:r>
    </w:p>
    <w:p w14:paraId="4C7AB4F2" w14:textId="6171B3D2" w:rsidR="004472F5" w:rsidRDefault="004472F5" w:rsidP="680F67A3">
      <w:pPr>
        <w:rPr>
          <w:b/>
          <w:bCs/>
        </w:rPr>
      </w:pPr>
      <w:r>
        <w:br/>
      </w:r>
      <w:r w:rsidRPr="680F67A3">
        <w:rPr>
          <w:b/>
          <w:bCs/>
          <w:sz w:val="28"/>
          <w:szCs w:val="28"/>
        </w:rPr>
        <w:t xml:space="preserve">ANDRE </w:t>
      </w:r>
      <w:proofErr w:type="gramStart"/>
      <w:r w:rsidRPr="680F67A3">
        <w:rPr>
          <w:b/>
          <w:bCs/>
          <w:sz w:val="28"/>
          <w:szCs w:val="28"/>
        </w:rPr>
        <w:t>UTLEGG:</w:t>
      </w:r>
      <w:r w:rsidRPr="680F67A3">
        <w:rPr>
          <w:b/>
          <w:bCs/>
        </w:rPr>
        <w:t xml:space="preserve">  </w:t>
      </w:r>
      <w:r>
        <w:t>NB</w:t>
      </w:r>
      <w:proofErr w:type="gramEnd"/>
      <w:r>
        <w:t>! Legg ved kvitteringer!</w:t>
      </w:r>
    </w:p>
    <w:p w14:paraId="20A2739A" w14:textId="18DD3932" w:rsidR="680F67A3" w:rsidRDefault="680F67A3" w:rsidP="64670D85">
      <w:pPr>
        <w:rPr>
          <w:b/>
          <w:bCs/>
        </w:rPr>
      </w:pPr>
    </w:p>
    <w:p w14:paraId="07E57E68" w14:textId="4580A9BD" w:rsidR="64670D85" w:rsidRDefault="64670D85" w:rsidP="64670D85">
      <w:pPr>
        <w:rPr>
          <w:b/>
          <w:bCs/>
        </w:rPr>
      </w:pPr>
    </w:p>
    <w:p w14:paraId="35653C78" w14:textId="77777777" w:rsidR="004472F5" w:rsidRDefault="004472F5" w:rsidP="680F67A3">
      <w:pPr>
        <w:ind w:left="6372" w:firstLine="708"/>
        <w:rPr>
          <w:b/>
          <w:bCs/>
        </w:rPr>
      </w:pPr>
      <w:r w:rsidRPr="680F67A3">
        <w:rPr>
          <w:b/>
          <w:bCs/>
        </w:rPr>
        <w:t xml:space="preserve">       SUM kr. ..............</w:t>
      </w:r>
    </w:p>
    <w:p w14:paraId="07CD89D6" w14:textId="77777777" w:rsidR="004472F5" w:rsidRDefault="004472F5" w:rsidP="004472F5">
      <w:pPr>
        <w:pBdr>
          <w:top w:val="single" w:sz="4" w:space="1" w:color="auto"/>
        </w:pBdr>
        <w:rPr>
          <w:b/>
        </w:rPr>
      </w:pPr>
    </w:p>
    <w:p w14:paraId="732D79BB" w14:textId="77777777" w:rsidR="004472F5" w:rsidRDefault="004472F5" w:rsidP="004472F5">
      <w:pPr>
        <w:rPr>
          <w:b/>
        </w:rPr>
      </w:pPr>
      <w:r>
        <w:rPr>
          <w:b/>
        </w:rPr>
        <w:t>Beløpet ønskes inn på kontonummer: ..................................</w:t>
      </w:r>
      <w:r w:rsidR="00752F82">
        <w:rPr>
          <w:b/>
        </w:rPr>
        <w:t>...............................</w:t>
      </w:r>
    </w:p>
    <w:p w14:paraId="32A3F478" w14:textId="77777777" w:rsidR="004472F5" w:rsidRDefault="004472F5" w:rsidP="004472F5">
      <w:pPr>
        <w:rPr>
          <w:b/>
        </w:rPr>
      </w:pPr>
    </w:p>
    <w:p w14:paraId="56E66AE5" w14:textId="77777777" w:rsidR="004472F5" w:rsidRPr="00752F82" w:rsidRDefault="004472F5" w:rsidP="00C5355B">
      <w:pPr>
        <w:rPr>
          <w:b/>
        </w:rPr>
      </w:pPr>
      <w:r>
        <w:rPr>
          <w:b/>
        </w:rPr>
        <w:t>Dato: ..........................</w:t>
      </w:r>
      <w:r>
        <w:rPr>
          <w:b/>
        </w:rPr>
        <w:tab/>
      </w:r>
      <w:r>
        <w:rPr>
          <w:b/>
        </w:rPr>
        <w:tab/>
        <w:t>Underskrift: .........................................................</w:t>
      </w:r>
      <w:r>
        <w:rPr>
          <w:b/>
        </w:rPr>
        <w:br/>
      </w:r>
      <w:r>
        <w:rPr>
          <w:b/>
        </w:rPr>
        <w:br/>
      </w:r>
      <w:r w:rsidRPr="00752F82">
        <w:rPr>
          <w:color w:val="3B3838" w:themeColor="background2" w:themeShade="40"/>
        </w:rPr>
        <w:t>Administrasjon:</w:t>
      </w:r>
      <w:r w:rsidRPr="00752F82">
        <w:rPr>
          <w:color w:val="3B3838" w:themeColor="background2" w:themeShade="40"/>
        </w:rPr>
        <w:br/>
        <w:t xml:space="preserve">Utbetalt dato: .........................  </w:t>
      </w:r>
      <w:r w:rsidRPr="00752F82">
        <w:rPr>
          <w:color w:val="3B3838" w:themeColor="background2" w:themeShade="40"/>
        </w:rPr>
        <w:tab/>
        <w:t>Underskrift: ..............................................</w:t>
      </w:r>
      <w:r w:rsidR="00752F82" w:rsidRPr="00752F82">
        <w:rPr>
          <w:color w:val="3B3838" w:themeColor="background2" w:themeShade="40"/>
        </w:rPr>
        <w:t>...............</w:t>
      </w:r>
    </w:p>
    <w:sectPr w:rsidR="004472F5" w:rsidRPr="00752F8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AD00A" w14:textId="77777777" w:rsidR="001E1C40" w:rsidRDefault="001E1C40" w:rsidP="00D150E5">
      <w:pPr>
        <w:spacing w:after="0" w:line="240" w:lineRule="auto"/>
      </w:pPr>
      <w:r>
        <w:separator/>
      </w:r>
    </w:p>
  </w:endnote>
  <w:endnote w:type="continuationSeparator" w:id="0">
    <w:p w14:paraId="29EA7024" w14:textId="77777777" w:rsidR="001E1C40" w:rsidRDefault="001E1C40" w:rsidP="00D150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dobe Gothic Std B">
    <w:altName w:val="Yu Gothic"/>
    <w:panose1 w:val="020B0604020202020204"/>
    <w:charset w:val="80"/>
    <w:family w:val="swiss"/>
    <w:notTrueType/>
    <w:pitch w:val="variable"/>
    <w:sig w:usb0="00000000" w:usb1="29D72C10" w:usb2="00000010" w:usb3="00000000" w:csb0="002A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0B292" w14:textId="77777777" w:rsidR="00C5355B" w:rsidRDefault="00C5355B">
    <w:pPr>
      <w:pStyle w:val="Bunntekst"/>
    </w:pPr>
    <w:r>
      <w:t>Kongsberg og Omegns Turistforening</w:t>
    </w:r>
    <w:r>
      <w:tab/>
      <w:t xml:space="preserve">          Telefon: 912 40 477</w:t>
    </w:r>
    <w:r w:rsidR="00FD2B3F">
      <w:t xml:space="preserve">                  </w:t>
    </w:r>
    <w:r>
      <w:t>kongsberg.dnt.no</w:t>
    </w:r>
  </w:p>
  <w:p w14:paraId="578F385F" w14:textId="43B6BB36" w:rsidR="00C5355B" w:rsidRDefault="003B559D">
    <w:pPr>
      <w:pStyle w:val="Bunntekst"/>
    </w:pPr>
    <w:r>
      <w:t xml:space="preserve">Kirkegata 12 </w:t>
    </w:r>
    <w:r w:rsidR="00C5355B">
      <w:t xml:space="preserve">                                                     Org.nr: 881 072 262                 Facebook.com/</w:t>
    </w:r>
    <w:proofErr w:type="spellStart"/>
    <w:r w:rsidR="00C5355B">
      <w:t>kongsbergdnt</w:t>
    </w:r>
    <w:proofErr w:type="spellEnd"/>
  </w:p>
  <w:p w14:paraId="2C726A3B" w14:textId="5415953D" w:rsidR="00C5355B" w:rsidRDefault="00C5355B">
    <w:pPr>
      <w:pStyle w:val="Bunntekst"/>
    </w:pPr>
    <w:r>
      <w:t>36</w:t>
    </w:r>
    <w:r w:rsidR="003B559D">
      <w:t>16</w:t>
    </w:r>
    <w:r>
      <w:t xml:space="preserve"> Kongsberg</w:t>
    </w:r>
    <w:r>
      <w:tab/>
      <w:t xml:space="preserve">                                   </w:t>
    </w:r>
    <w:r w:rsidR="00FD2B3F">
      <w:t xml:space="preserve">             B</w:t>
    </w:r>
    <w:r>
      <w:t>ank: 2291 09 0805</w:t>
    </w:r>
    <w:r w:rsidR="00FD2B3F">
      <w:t xml:space="preserve">0               </w:t>
    </w:r>
    <w:r>
      <w:t>#KongsbergDNT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1EE67" w14:textId="77777777" w:rsidR="001E1C40" w:rsidRDefault="001E1C40" w:rsidP="00D150E5">
      <w:pPr>
        <w:spacing w:after="0" w:line="240" w:lineRule="auto"/>
      </w:pPr>
      <w:r>
        <w:separator/>
      </w:r>
    </w:p>
  </w:footnote>
  <w:footnote w:type="continuationSeparator" w:id="0">
    <w:p w14:paraId="280DCCD8" w14:textId="77777777" w:rsidR="001E1C40" w:rsidRDefault="001E1C40" w:rsidP="00D150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A5361" w14:textId="77777777" w:rsidR="00C5355B" w:rsidRPr="00C5355B" w:rsidRDefault="00C5355B" w:rsidP="00752F82">
    <w:pPr>
      <w:pStyle w:val="Topptekst"/>
      <w:ind w:firstLine="1416"/>
      <w:rPr>
        <w:rFonts w:ascii="Adobe Gothic Std B" w:eastAsia="Adobe Gothic Std B" w:hAnsi="Adobe Gothic Std B"/>
      </w:rPr>
    </w:pPr>
    <w:r>
      <w:rPr>
        <w:noProof/>
        <w:lang w:eastAsia="nb-NO"/>
      </w:rPr>
      <w:drawing>
        <wp:anchor distT="0" distB="0" distL="114300" distR="114300" simplePos="0" relativeHeight="251658240" behindDoc="1" locked="0" layoutInCell="1" allowOverlap="1" wp14:anchorId="4E2C3E75" wp14:editId="4E2C3E76">
          <wp:simplePos x="0" y="0"/>
          <wp:positionH relativeFrom="margin">
            <wp:posOffset>-295275</wp:posOffset>
          </wp:positionH>
          <wp:positionV relativeFrom="paragraph">
            <wp:posOffset>-421005</wp:posOffset>
          </wp:positionV>
          <wp:extent cx="1209675" cy="1209675"/>
          <wp:effectExtent l="0" t="0" r="9525" b="9525"/>
          <wp:wrapTight wrapText="bothSides">
            <wp:wrapPolygon edited="0">
              <wp:start x="0" y="0"/>
              <wp:lineTo x="0" y="21430"/>
              <wp:lineTo x="21430" y="21430"/>
              <wp:lineTo x="21430" y="0"/>
              <wp:lineTo x="0" y="0"/>
            </wp:wrapPolygon>
          </wp:wrapTight>
          <wp:docPr id="2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sentral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9675" cy="1209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5355B">
      <w:rPr>
        <w:rFonts w:ascii="Adobe Gothic Std B" w:eastAsia="Adobe Gothic Std B" w:hAnsi="Adobe Gothic Std B"/>
        <w:sz w:val="28"/>
      </w:rPr>
      <w:t>Kongsberg og Omegns Turistforening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7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59D"/>
    <w:rsid w:val="000C03BE"/>
    <w:rsid w:val="00117A48"/>
    <w:rsid w:val="001E1C40"/>
    <w:rsid w:val="002053C5"/>
    <w:rsid w:val="00331E56"/>
    <w:rsid w:val="003B559D"/>
    <w:rsid w:val="004472F5"/>
    <w:rsid w:val="004F0384"/>
    <w:rsid w:val="005F7671"/>
    <w:rsid w:val="006B1DD0"/>
    <w:rsid w:val="006E0DA4"/>
    <w:rsid w:val="00752F82"/>
    <w:rsid w:val="00786B91"/>
    <w:rsid w:val="008A5FC0"/>
    <w:rsid w:val="00A5073E"/>
    <w:rsid w:val="00AC18CD"/>
    <w:rsid w:val="00C12097"/>
    <w:rsid w:val="00C5355B"/>
    <w:rsid w:val="00CE3B3C"/>
    <w:rsid w:val="00D150E5"/>
    <w:rsid w:val="00FD2B3F"/>
    <w:rsid w:val="64670D85"/>
    <w:rsid w:val="680F6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D856E1"/>
  <w15:docId w15:val="{73D50370-0D87-9644-8DAC-504C5659B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C535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D150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D150E5"/>
  </w:style>
  <w:style w:type="paragraph" w:styleId="Bunntekst">
    <w:name w:val="footer"/>
    <w:basedOn w:val="Normal"/>
    <w:link w:val="BunntekstTegn"/>
    <w:uiPriority w:val="99"/>
    <w:unhideWhenUsed/>
    <w:rsid w:val="00D150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D150E5"/>
  </w:style>
  <w:style w:type="character" w:customStyle="1" w:styleId="Overskrift1Tegn">
    <w:name w:val="Overskrift 1 Tegn"/>
    <w:basedOn w:val="Standardskriftforavsnitt"/>
    <w:link w:val="Overskrift1"/>
    <w:uiPriority w:val="9"/>
    <w:rsid w:val="00C5355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dennorsketuristforening.sharepoint.com/sites/kotadmin/Delte%20dokumenter/Administrasjon%20-%20Kontor/Maler/Refusjon%20(KOT)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BB36C6A931774F9C6B2F63728676AE" ma:contentTypeVersion="19" ma:contentTypeDescription="Opprett et nytt dokument." ma:contentTypeScope="" ma:versionID="ddd8b8c39ae7f91b3a671d46b9b3db47">
  <xsd:schema xmlns:xsd="http://www.w3.org/2001/XMLSchema" xmlns:xs="http://www.w3.org/2001/XMLSchema" xmlns:p="http://schemas.microsoft.com/office/2006/metadata/properties" xmlns:ns2="215d2ec8-9308-4ec5-b0ca-8b3b50a4544f" xmlns:ns3="70981ecf-e65d-4372-8d73-6071753102fc" targetNamespace="http://schemas.microsoft.com/office/2006/metadata/properties" ma:root="true" ma:fieldsID="db5c46cb9f15cb18edaf85fc49914363" ns2:_="" ns3:_="">
    <xsd:import namespace="215d2ec8-9308-4ec5-b0ca-8b3b50a4544f"/>
    <xsd:import namespace="70981ecf-e65d-4372-8d73-6071753102f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Flow_SignoffStatu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Rapportdato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5d2ec8-9308-4ec5-b0ca-8b3b50a4544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6265b2a-89c3-4d22-89ca-38d3079211ec}" ma:internalName="TaxCatchAll" ma:showField="CatchAllData" ma:web="215d2ec8-9308-4ec5-b0ca-8b3b50a454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981ecf-e65d-4372-8d73-607175310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18" nillable="true" ma:displayName="Godkjenningsstatus" ma:internalName="Godkjenningsstatus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emerkelapper" ma:readOnly="false" ma:fieldId="{5cf76f15-5ced-4ddc-b409-7134ff3c332f}" ma:taxonomyMulti="true" ma:sspId="7d2d2776-fb6c-4f3a-b983-a30e9d7cbe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Rapportdato" ma:index="23" nillable="true" ma:displayName="Rapportdato" ma:format="Dropdown" ma:internalName="Rapportdato">
      <xsd:simpleType>
        <xsd:restriction base="dms:Text">
          <xsd:maxLength value="255"/>
        </xsd:restriction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70981ecf-e65d-4372-8d73-6071753102fc" xsi:nil="true"/>
    <lcf76f155ced4ddcb4097134ff3c332f xmlns="70981ecf-e65d-4372-8d73-6071753102fc">
      <Terms xmlns="http://schemas.microsoft.com/office/infopath/2007/PartnerControls"/>
    </lcf76f155ced4ddcb4097134ff3c332f>
    <TaxCatchAll xmlns="215d2ec8-9308-4ec5-b0ca-8b3b50a4544f" xsi:nil="true"/>
    <Rapportdato xmlns="70981ecf-e65d-4372-8d73-6071753102f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46074B-2AD4-4A3E-B990-5E6B0D5CDC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5d2ec8-9308-4ec5-b0ca-8b3b50a4544f"/>
    <ds:schemaRef ds:uri="70981ecf-e65d-4372-8d73-6071753102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23868C-49E7-403B-BEED-34FF1C6BB81E}">
  <ds:schemaRefs>
    <ds:schemaRef ds:uri="http://schemas.microsoft.com/office/2006/metadata/properties"/>
    <ds:schemaRef ds:uri="http://schemas.microsoft.com/office/infopath/2007/PartnerControls"/>
    <ds:schemaRef ds:uri="70981ecf-e65d-4372-8d73-6071753102fc"/>
    <ds:schemaRef ds:uri="215d2ec8-9308-4ec5-b0ca-8b3b50a4544f"/>
  </ds:schemaRefs>
</ds:datastoreItem>
</file>

<file path=customXml/itemProps3.xml><?xml version="1.0" encoding="utf-8"?>
<ds:datastoreItem xmlns:ds="http://schemas.openxmlformats.org/officeDocument/2006/customXml" ds:itemID="{29BD25B6-C73C-4DC6-B35C-8822FBFD19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Refusjon%20(KOT).dotx</Template>
  <TotalTime>0</TotalTime>
  <Pages>1</Pages>
  <Words>177</Words>
  <Characters>941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Louise Lagergren</dc:creator>
  <cp:lastModifiedBy>Louise Lagergren</cp:lastModifiedBy>
  <cp:revision>2</cp:revision>
  <dcterms:created xsi:type="dcterms:W3CDTF">2026-08-18T11:59:00Z</dcterms:created>
  <dcterms:modified xsi:type="dcterms:W3CDTF">2026-08-18T11:59:00Z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0x0101004FBB36C6A931774F9C6B2F63728676AE</vt:lpwstr>
  </property>
  <property fmtid="{D5CDD505-2E9C-101B-9397-08002B2CF9AE}" pid="3" name="Order">
    <vt:r8>95400</vt:r8>
  </property>
  <property fmtid="{D5CDD505-2E9C-101B-9397-08002B2CF9AE}" pid="4" name="_CopySource">
    <vt:lpwstr>https://dennorsketuristforening-my.sharepoint.com/personal/ingunn_vaer_dnt_no/Documents/Ingunn/div admin/brevmat KOT .dotx</vt:lpwstr>
  </property>
  <property fmtid="{D5CDD505-2E9C-101B-9397-08002B2CF9AE}" pid="5" name="MediaServiceImageTags">
    <vt:lpwstr/>
  </property>
</Properties>
</file>